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5"/>
        <w:gridCol w:w="2875"/>
      </w:tblGrid>
      <w:tr w:rsidR="00C77B56" w14:paraId="0ED326CA" w14:textId="77777777" w:rsidTr="00C946B9">
        <w:tc>
          <w:tcPr>
            <w:tcW w:w="6565" w:type="dxa"/>
          </w:tcPr>
          <w:p w14:paraId="00F12396" w14:textId="77777777" w:rsidR="00C77B56" w:rsidRPr="00CD3D56" w:rsidRDefault="002253B8" w:rsidP="00173DAF">
            <w:pPr>
              <w:pStyle w:val="Title"/>
            </w:pPr>
            <w:r>
              <w:t xml:space="preserve">23-YUIT-050 </w:t>
            </w:r>
            <w:r w:rsidR="003A569F">
              <w:t>Template</w:t>
            </w:r>
          </w:p>
        </w:tc>
        <w:tc>
          <w:tcPr>
            <w:tcW w:w="2875" w:type="dxa"/>
          </w:tcPr>
          <w:p w14:paraId="3DEED7A2" w14:textId="77777777" w:rsidR="00C77B56" w:rsidRDefault="002253B8" w:rsidP="00401BD5">
            <w:pPr>
              <w:pStyle w:val="Subtitle"/>
              <w:jc w:val="right"/>
            </w:pPr>
            <w:r>
              <w:t>WMJ To-Do</w:t>
            </w:r>
          </w:p>
        </w:tc>
      </w:tr>
    </w:tbl>
    <w:p w14:paraId="5583D684" w14:textId="77777777" w:rsidR="002253B8" w:rsidRDefault="002253B8" w:rsidP="002253B8">
      <w:pPr>
        <w:pStyle w:val="Heading1"/>
      </w:pPr>
      <w:r>
        <w:t>Template –</w:t>
      </w:r>
      <w:r w:rsidR="007B29C1">
        <w:t xml:space="preserve"> </w:t>
      </w:r>
      <w:r w:rsidR="00161BFD">
        <w:t xml:space="preserve">new </w:t>
      </w:r>
      <w:r w:rsidR="007B29C1">
        <w:t>c</w:t>
      </w:r>
      <w:r w:rsidR="00161BFD">
        <w:t>reative</w:t>
      </w:r>
      <w:r w:rsidR="007B29C1">
        <w:t xml:space="preserve"> </w:t>
      </w:r>
    </w:p>
    <w:p w14:paraId="3DC97C91" w14:textId="77777777" w:rsidR="002253B8" w:rsidRPr="002253B8" w:rsidRDefault="002253B8" w:rsidP="002253B8">
      <w:r>
        <w:rPr>
          <w:b/>
          <w:bCs/>
        </w:rPr>
        <w:t xml:space="preserve">Title: </w:t>
      </w:r>
      <w:r>
        <w:t>“Design V1”</w:t>
      </w:r>
    </w:p>
    <w:p w14:paraId="75BC8EC1" w14:textId="77777777" w:rsidR="002253B8" w:rsidRPr="002253B8" w:rsidRDefault="002253B8" w:rsidP="002253B8">
      <w:pPr>
        <w:rPr>
          <w:b/>
          <w:bCs/>
        </w:rPr>
      </w:pPr>
      <w:r w:rsidRPr="002253B8">
        <w:rPr>
          <w:b/>
          <w:bCs/>
        </w:rPr>
        <w:t>Dimensions:</w:t>
      </w:r>
      <w:r w:rsidR="00366AD7">
        <w:rPr>
          <w:b/>
          <w:bCs/>
        </w:rPr>
        <w:t xml:space="preserve"> </w:t>
      </w:r>
      <w:r w:rsidR="00366AD7" w:rsidRPr="00366AD7">
        <w:t>8.5</w:t>
      </w:r>
      <w:r w:rsidR="00366AD7">
        <w:t>w</w:t>
      </w:r>
      <w:r w:rsidR="00366AD7" w:rsidRPr="00366AD7">
        <w:t>x11</w:t>
      </w:r>
      <w:r w:rsidR="00366AD7">
        <w:t>h</w:t>
      </w:r>
      <w:r w:rsidR="00366AD7" w:rsidRPr="00366AD7">
        <w:t>”</w:t>
      </w:r>
      <w:r w:rsidR="00366AD7">
        <w:t xml:space="preserve"> or 1080x1920</w:t>
      </w:r>
    </w:p>
    <w:p w14:paraId="5DBD7846" w14:textId="77777777" w:rsidR="002253B8" w:rsidRDefault="002253B8" w:rsidP="002253B8">
      <w:r w:rsidRPr="002253B8">
        <w:rPr>
          <w:b/>
          <w:bCs/>
        </w:rPr>
        <w:t>Direction:</w:t>
      </w:r>
      <w:r>
        <w:t xml:space="preserve"> a few notes regarding the general idea behind the design. Where should the copy go? Are there specific design elements or themes you/the client want(s) incorporated? Any other notes from the client regarding the final product? Any important notes about the client that should be considered </w:t>
      </w:r>
      <w:r w:rsidR="00D366A2">
        <w:t>or themes that should be avoided when concepting the design?</w:t>
      </w:r>
      <w:r w:rsidR="00161BFD">
        <w:t xml:space="preserve"> </w:t>
      </w:r>
    </w:p>
    <w:p w14:paraId="48BC0081" w14:textId="77777777" w:rsidR="002253B8" w:rsidRDefault="002253B8" w:rsidP="002253B8">
      <w:r w:rsidRPr="002253B8">
        <w:rPr>
          <w:b/>
          <w:bCs/>
        </w:rPr>
        <w:t>Copy:</w:t>
      </w:r>
      <w:r>
        <w:t xml:space="preserve"> for short-form items, you can include the copy in the text of the to-do. For long-form items you can say “attached” &amp; attach a document w/ the copy.</w:t>
      </w:r>
    </w:p>
    <w:p w14:paraId="6F6C1DFE" w14:textId="77777777" w:rsidR="002253B8" w:rsidRDefault="002253B8" w:rsidP="002253B8">
      <w:r w:rsidRPr="002253B8">
        <w:rPr>
          <w:b/>
          <w:bCs/>
        </w:rPr>
        <w:t>Images:</w:t>
      </w:r>
      <w:r>
        <w:t xml:space="preserve"> are there images that we need to use? If so, where do they live? Server? Zenfolio? Be specific. </w:t>
      </w:r>
    </w:p>
    <w:p w14:paraId="21C77DE8" w14:textId="77777777" w:rsidR="00366AD7" w:rsidRPr="00366AD7" w:rsidRDefault="00366AD7" w:rsidP="002253B8">
      <w:pPr>
        <w:rPr>
          <w:b/>
          <w:bCs/>
        </w:rPr>
      </w:pPr>
      <w:r w:rsidRPr="00366AD7">
        <w:rPr>
          <w:b/>
          <w:bCs/>
        </w:rPr>
        <w:t xml:space="preserve">Art: </w:t>
      </w:r>
      <w:r w:rsidRPr="00366AD7">
        <w:t>Any previously established designs that we should be following?</w:t>
      </w:r>
      <w:r>
        <w:rPr>
          <w:b/>
          <w:bCs/>
        </w:rPr>
        <w:t xml:space="preserve"> </w:t>
      </w:r>
      <w:r>
        <w:t>Could also include any notes on design inspiration that you find.</w:t>
      </w:r>
      <w:r w:rsidR="00243A82">
        <w:t xml:space="preserve"> Brand guides? Reference numbers for existing jobs that are related / similar? </w:t>
      </w:r>
    </w:p>
    <w:p w14:paraId="7D35DEA8" w14:textId="77777777" w:rsidR="002253B8" w:rsidRDefault="002253B8" w:rsidP="002253B8"/>
    <w:p w14:paraId="16ABC7C6" w14:textId="77777777" w:rsidR="00D366A2" w:rsidRPr="00D366A2" w:rsidRDefault="00D366A2" w:rsidP="002253B8">
      <w:pPr>
        <w:rPr>
          <w:b/>
          <w:bCs/>
          <w:color w:val="000000" w:themeColor="text1"/>
        </w:rPr>
      </w:pPr>
      <w:r w:rsidRPr="00D366A2">
        <w:rPr>
          <w:b/>
          <w:bCs/>
          <w:color w:val="000000" w:themeColor="text1"/>
        </w:rPr>
        <w:t>TIMELINE</w:t>
      </w:r>
      <w:r w:rsidR="00161BFD">
        <w:rPr>
          <w:b/>
          <w:bCs/>
          <w:color w:val="000000" w:themeColor="text1"/>
        </w:rPr>
        <w:t xml:space="preserve"> </w:t>
      </w:r>
      <w:r w:rsidR="004E0D06" w:rsidRPr="004E0D06">
        <w:rPr>
          <w:color w:val="000000" w:themeColor="text1"/>
        </w:rPr>
        <w:t>(build in time for copyediting &amp; proofreading)</w:t>
      </w:r>
    </w:p>
    <w:p w14:paraId="571BAA68" w14:textId="77777777" w:rsidR="002253B8" w:rsidRDefault="002253B8" w:rsidP="002253B8">
      <w:r w:rsidRPr="002253B8">
        <w:rPr>
          <w:b/>
          <w:bCs/>
          <w:color w:val="FF0000"/>
        </w:rPr>
        <w:t>Internal deadline:</w:t>
      </w:r>
      <w:r w:rsidRPr="002253B8">
        <w:rPr>
          <w:color w:val="FF0000"/>
        </w:rPr>
        <w:t xml:space="preserve"> </w:t>
      </w:r>
      <w:r>
        <w:t>Date that you</w:t>
      </w:r>
      <w:r w:rsidR="00161BFD">
        <w:t>/the AE/AC</w:t>
      </w:r>
      <w:r>
        <w:t xml:space="preserve"> need</w:t>
      </w:r>
      <w:r w:rsidR="00161BFD">
        <w:t>s</w:t>
      </w:r>
      <w:r>
        <w:t xml:space="preserve"> to see V1</w:t>
      </w:r>
      <w:r>
        <w:br/>
      </w:r>
      <w:r w:rsidRPr="002253B8">
        <w:rPr>
          <w:b/>
          <w:bCs/>
          <w:color w:val="FF0000"/>
        </w:rPr>
        <w:t>Deadline to client for review:</w:t>
      </w:r>
      <w:r w:rsidRPr="002253B8">
        <w:rPr>
          <w:color w:val="FF0000"/>
        </w:rPr>
        <w:t xml:space="preserve"> </w:t>
      </w:r>
      <w:r>
        <w:t>Date that we need to send the client a version to review</w:t>
      </w:r>
    </w:p>
    <w:p w14:paraId="5B652974" w14:textId="77777777" w:rsidR="002253B8" w:rsidRDefault="002253B8" w:rsidP="002253B8">
      <w:r w:rsidRPr="002253B8">
        <w:rPr>
          <w:b/>
          <w:bCs/>
          <w:color w:val="FF0000"/>
        </w:rPr>
        <w:t>Deadline to printer/publish:</w:t>
      </w:r>
      <w:r w:rsidRPr="002253B8">
        <w:rPr>
          <w:color w:val="FF0000"/>
        </w:rPr>
        <w:t xml:space="preserve"> </w:t>
      </w:r>
      <w:r>
        <w:t xml:space="preserve">Date that the </w:t>
      </w:r>
      <w:r w:rsidRPr="002253B8">
        <w:rPr>
          <w:i/>
          <w:iCs/>
        </w:rPr>
        <w:t>final</w:t>
      </w:r>
      <w:r>
        <w:t xml:space="preserve"> product needs to be sent to the printer</w:t>
      </w:r>
      <w:r w:rsidR="00366AD7">
        <w:t xml:space="preserve"> and/or to digital/media team</w:t>
      </w:r>
    </w:p>
    <w:p w14:paraId="52F42087" w14:textId="77777777" w:rsidR="002253B8" w:rsidRDefault="002253B8" w:rsidP="002253B8"/>
    <w:p w14:paraId="7A90CFA1" w14:textId="77777777" w:rsidR="002253B8" w:rsidRPr="004E0D06" w:rsidRDefault="004E0D06" w:rsidP="002253B8">
      <w:pPr>
        <w:rPr>
          <w:b/>
          <w:bCs/>
        </w:rPr>
      </w:pPr>
      <w:r w:rsidRPr="004E0D06">
        <w:rPr>
          <w:b/>
          <w:bCs/>
        </w:rPr>
        <w:t>ADDITIONAL</w:t>
      </w:r>
      <w:r>
        <w:rPr>
          <w:b/>
          <w:bCs/>
        </w:rPr>
        <w:t xml:space="preserve"> HELPFUL</w:t>
      </w:r>
      <w:r w:rsidRPr="004E0D06">
        <w:rPr>
          <w:b/>
          <w:bCs/>
        </w:rPr>
        <w:t xml:space="preserve"> INFO</w:t>
      </w:r>
    </w:p>
    <w:p w14:paraId="207A459B" w14:textId="77777777" w:rsidR="00D366A2" w:rsidRDefault="00D366A2" w:rsidP="002253B8">
      <w:pPr>
        <w:rPr>
          <w:b/>
          <w:bCs/>
        </w:rPr>
      </w:pPr>
      <w:r>
        <w:rPr>
          <w:b/>
          <w:bCs/>
        </w:rPr>
        <w:t xml:space="preserve">Does the client need to see an estimate? </w:t>
      </w:r>
      <w:r w:rsidR="004E0D06">
        <w:rPr>
          <w:b/>
          <w:bCs/>
        </w:rPr>
        <w:t>If so, what is that deadline?</w:t>
      </w:r>
    </w:p>
    <w:p w14:paraId="0DCD175D" w14:textId="77777777" w:rsidR="00D366A2" w:rsidRDefault="00D366A2" w:rsidP="002253B8">
      <w:pPr>
        <w:rPr>
          <w:b/>
          <w:bCs/>
        </w:rPr>
      </w:pPr>
      <w:r>
        <w:rPr>
          <w:b/>
          <w:bCs/>
        </w:rPr>
        <w:t xml:space="preserve">Has the printer &amp; distribution team already been contacted? </w:t>
      </w:r>
    </w:p>
    <w:p w14:paraId="10060C47" w14:textId="77777777" w:rsidR="002253B8" w:rsidRPr="00D366A2" w:rsidRDefault="002253B8" w:rsidP="002253B8">
      <w:r w:rsidRPr="00D366A2">
        <w:rPr>
          <w:b/>
          <w:bCs/>
        </w:rPr>
        <w:t>Qty:</w:t>
      </w:r>
      <w:r w:rsidR="004E0D06">
        <w:rPr>
          <w:b/>
          <w:bCs/>
        </w:rPr>
        <w:t xml:space="preserve"> </w:t>
      </w:r>
      <w:r w:rsidR="004E0D06" w:rsidRPr="004E0D06">
        <w:t>XXX</w:t>
      </w:r>
    </w:p>
    <w:p w14:paraId="5311A9D4" w14:textId="77777777" w:rsidR="002253B8" w:rsidRPr="00D366A2" w:rsidRDefault="002253B8" w:rsidP="002253B8">
      <w:r w:rsidRPr="00D366A2">
        <w:rPr>
          <w:b/>
          <w:bCs/>
        </w:rPr>
        <w:t xml:space="preserve">Paper: </w:t>
      </w:r>
      <w:r w:rsidR="00D366A2" w:rsidRPr="00D366A2">
        <w:t>special paper?</w:t>
      </w:r>
      <w:r w:rsidR="00D366A2">
        <w:rPr>
          <w:b/>
          <w:bCs/>
        </w:rPr>
        <w:t xml:space="preserve"> </w:t>
      </w:r>
      <w:r w:rsidR="00D366A2">
        <w:t xml:space="preserve">Esp important for high qty jobs. </w:t>
      </w:r>
      <w:r w:rsidR="007B29C1">
        <w:t xml:space="preserve">Different paper for cover vs. internal pages? </w:t>
      </w:r>
    </w:p>
    <w:p w14:paraId="67AD0008" w14:textId="77777777" w:rsidR="00CC6935" w:rsidRPr="00173DAF" w:rsidRDefault="00D366A2" w:rsidP="004E0D06">
      <w:r>
        <w:rPr>
          <w:b/>
          <w:bCs/>
        </w:rPr>
        <w:t xml:space="preserve">Print/ink: </w:t>
      </w:r>
      <w:r>
        <w:t>b&amp;w; Black &amp; 1-color Pantone; full-color</w:t>
      </w:r>
      <w:r w:rsidR="004E0D06">
        <w:t>?</w:t>
      </w:r>
    </w:p>
    <w:sectPr w:rsidR="00CC6935" w:rsidRPr="00173DAF" w:rsidSect="00A15515">
      <w:footerReference w:type="even" r:id="rId7"/>
      <w:footerReference w:type="default" r:id="rId8"/>
      <w:headerReference w:type="first" r:id="rId9"/>
      <w:pgSz w:w="12240" w:h="15840"/>
      <w:pgMar w:top="216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413BB" w14:textId="77777777" w:rsidR="00812C82" w:rsidRDefault="00812C82" w:rsidP="00A15515">
      <w:r>
        <w:separator/>
      </w:r>
    </w:p>
  </w:endnote>
  <w:endnote w:type="continuationSeparator" w:id="0">
    <w:p w14:paraId="7362ECFB" w14:textId="77777777" w:rsidR="00812C82" w:rsidRDefault="00812C82" w:rsidP="00A15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28637202"/>
      <w:docPartObj>
        <w:docPartGallery w:val="Page Numbers (Bottom of Page)"/>
        <w:docPartUnique/>
      </w:docPartObj>
    </w:sdtPr>
    <w:sdtContent>
      <w:p w14:paraId="2E3852E0" w14:textId="77777777" w:rsidR="00CC6935" w:rsidRDefault="00CC6935" w:rsidP="00243F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D03690" w14:textId="77777777" w:rsidR="00CC6935" w:rsidRDefault="00CC6935" w:rsidP="00CC693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41284743"/>
      <w:docPartObj>
        <w:docPartGallery w:val="Page Numbers (Bottom of Page)"/>
        <w:docPartUnique/>
      </w:docPartObj>
    </w:sdtPr>
    <w:sdtContent>
      <w:p w14:paraId="41946217" w14:textId="77777777" w:rsidR="00CC6935" w:rsidRDefault="00CC6935" w:rsidP="00243F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483E165" w14:textId="77777777" w:rsidR="00A15515" w:rsidRDefault="00A15515" w:rsidP="00CC6935">
    <w:pPr>
      <w:pStyle w:val="Footer"/>
      <w:ind w:right="36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0FB27FC" wp14:editId="2E39C46B">
          <wp:simplePos x="0" y="0"/>
          <wp:positionH relativeFrom="column">
            <wp:posOffset>-927847</wp:posOffset>
          </wp:positionH>
          <wp:positionV relativeFrom="paragraph">
            <wp:posOffset>344170</wp:posOffset>
          </wp:positionV>
          <wp:extent cx="7771765" cy="344303"/>
          <wp:effectExtent l="0" t="0" r="635" b="0"/>
          <wp:wrapNone/>
          <wp:docPr id="2" name="Picture 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577"/>
                  <a:stretch/>
                </pic:blipFill>
                <pic:spPr bwMode="auto">
                  <a:xfrm>
                    <a:off x="0" y="0"/>
                    <a:ext cx="7771765" cy="3443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49076" w14:textId="77777777" w:rsidR="00812C82" w:rsidRDefault="00812C82" w:rsidP="00A15515">
      <w:r>
        <w:separator/>
      </w:r>
    </w:p>
  </w:footnote>
  <w:footnote w:type="continuationSeparator" w:id="0">
    <w:p w14:paraId="5EFA2F51" w14:textId="77777777" w:rsidR="00812C82" w:rsidRDefault="00812C82" w:rsidP="00A15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ABB47" w14:textId="77777777" w:rsidR="00A15515" w:rsidRDefault="00A1551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930F67D" wp14:editId="666D0D6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955280" cy="10076688"/>
          <wp:effectExtent l="0" t="0" r="0" b="0"/>
          <wp:wrapNone/>
          <wp:docPr id="3" name="Picture 3" descr="Graphical user interface, applicati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2" t="-535" r="346" b="519"/>
                  <a:stretch/>
                </pic:blipFill>
                <pic:spPr bwMode="auto">
                  <a:xfrm>
                    <a:off x="0" y="0"/>
                    <a:ext cx="7955280" cy="100766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078D9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54CCC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66646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7427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E6C6A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58B74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56CE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88E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C4E7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70A7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70E05"/>
    <w:multiLevelType w:val="hybridMultilevel"/>
    <w:tmpl w:val="11AEA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F501A7"/>
    <w:multiLevelType w:val="hybridMultilevel"/>
    <w:tmpl w:val="1830397E"/>
    <w:lvl w:ilvl="0" w:tplc="8FCAD43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E2BB60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0643296">
    <w:abstractNumId w:val="0"/>
  </w:num>
  <w:num w:numId="2" w16cid:durableId="321080302">
    <w:abstractNumId w:val="1"/>
  </w:num>
  <w:num w:numId="3" w16cid:durableId="97797804">
    <w:abstractNumId w:val="2"/>
  </w:num>
  <w:num w:numId="4" w16cid:durableId="1816025829">
    <w:abstractNumId w:val="3"/>
  </w:num>
  <w:num w:numId="5" w16cid:durableId="632374120">
    <w:abstractNumId w:val="8"/>
  </w:num>
  <w:num w:numId="6" w16cid:durableId="204097488">
    <w:abstractNumId w:val="4"/>
  </w:num>
  <w:num w:numId="7" w16cid:durableId="1190532591">
    <w:abstractNumId w:val="5"/>
  </w:num>
  <w:num w:numId="8" w16cid:durableId="354769800">
    <w:abstractNumId w:val="6"/>
  </w:num>
  <w:num w:numId="9" w16cid:durableId="1604995466">
    <w:abstractNumId w:val="7"/>
  </w:num>
  <w:num w:numId="10" w16cid:durableId="1818260628">
    <w:abstractNumId w:val="9"/>
  </w:num>
  <w:num w:numId="11" w16cid:durableId="1672677861">
    <w:abstractNumId w:val="0"/>
  </w:num>
  <w:num w:numId="12" w16cid:durableId="1386678568">
    <w:abstractNumId w:val="1"/>
  </w:num>
  <w:num w:numId="13" w16cid:durableId="866871011">
    <w:abstractNumId w:val="2"/>
  </w:num>
  <w:num w:numId="14" w16cid:durableId="319582329">
    <w:abstractNumId w:val="3"/>
  </w:num>
  <w:num w:numId="15" w16cid:durableId="534847337">
    <w:abstractNumId w:val="8"/>
  </w:num>
  <w:num w:numId="16" w16cid:durableId="1354263272">
    <w:abstractNumId w:val="4"/>
  </w:num>
  <w:num w:numId="17" w16cid:durableId="294146176">
    <w:abstractNumId w:val="5"/>
  </w:num>
  <w:num w:numId="18" w16cid:durableId="905190681">
    <w:abstractNumId w:val="6"/>
  </w:num>
  <w:num w:numId="19" w16cid:durableId="726342898">
    <w:abstractNumId w:val="7"/>
  </w:num>
  <w:num w:numId="20" w16cid:durableId="260534330">
    <w:abstractNumId w:val="9"/>
  </w:num>
  <w:num w:numId="21" w16cid:durableId="624191982">
    <w:abstractNumId w:val="0"/>
  </w:num>
  <w:num w:numId="22" w16cid:durableId="646477359">
    <w:abstractNumId w:val="1"/>
  </w:num>
  <w:num w:numId="23" w16cid:durableId="1775904687">
    <w:abstractNumId w:val="2"/>
  </w:num>
  <w:num w:numId="24" w16cid:durableId="28461965">
    <w:abstractNumId w:val="3"/>
  </w:num>
  <w:num w:numId="25" w16cid:durableId="2117480117">
    <w:abstractNumId w:val="8"/>
  </w:num>
  <w:num w:numId="26" w16cid:durableId="871266069">
    <w:abstractNumId w:val="4"/>
  </w:num>
  <w:num w:numId="27" w16cid:durableId="340666627">
    <w:abstractNumId w:val="5"/>
  </w:num>
  <w:num w:numId="28" w16cid:durableId="1459912662">
    <w:abstractNumId w:val="6"/>
  </w:num>
  <w:num w:numId="29" w16cid:durableId="579799122">
    <w:abstractNumId w:val="7"/>
  </w:num>
  <w:num w:numId="30" w16cid:durableId="862520636">
    <w:abstractNumId w:val="9"/>
  </w:num>
  <w:num w:numId="31" w16cid:durableId="1419643118">
    <w:abstractNumId w:val="0"/>
  </w:num>
  <w:num w:numId="32" w16cid:durableId="1021249857">
    <w:abstractNumId w:val="1"/>
  </w:num>
  <w:num w:numId="33" w16cid:durableId="193276680">
    <w:abstractNumId w:val="2"/>
  </w:num>
  <w:num w:numId="34" w16cid:durableId="1137648937">
    <w:abstractNumId w:val="3"/>
  </w:num>
  <w:num w:numId="35" w16cid:durableId="1915893898">
    <w:abstractNumId w:val="8"/>
  </w:num>
  <w:num w:numId="36" w16cid:durableId="1151559848">
    <w:abstractNumId w:val="4"/>
  </w:num>
  <w:num w:numId="37" w16cid:durableId="1027872567">
    <w:abstractNumId w:val="5"/>
  </w:num>
  <w:num w:numId="38" w16cid:durableId="1405909089">
    <w:abstractNumId w:val="6"/>
  </w:num>
  <w:num w:numId="39" w16cid:durableId="617179725">
    <w:abstractNumId w:val="7"/>
  </w:num>
  <w:num w:numId="40" w16cid:durableId="826869008">
    <w:abstractNumId w:val="9"/>
  </w:num>
  <w:num w:numId="41" w16cid:durableId="958606711">
    <w:abstractNumId w:val="0"/>
  </w:num>
  <w:num w:numId="42" w16cid:durableId="690037476">
    <w:abstractNumId w:val="1"/>
  </w:num>
  <w:num w:numId="43" w16cid:durableId="1655526984">
    <w:abstractNumId w:val="2"/>
  </w:num>
  <w:num w:numId="44" w16cid:durableId="405108004">
    <w:abstractNumId w:val="3"/>
  </w:num>
  <w:num w:numId="45" w16cid:durableId="866527616">
    <w:abstractNumId w:val="8"/>
  </w:num>
  <w:num w:numId="46" w16cid:durableId="783422701">
    <w:abstractNumId w:val="4"/>
  </w:num>
  <w:num w:numId="47" w16cid:durableId="363408863">
    <w:abstractNumId w:val="5"/>
  </w:num>
  <w:num w:numId="48" w16cid:durableId="1447460389">
    <w:abstractNumId w:val="6"/>
  </w:num>
  <w:num w:numId="49" w16cid:durableId="458576528">
    <w:abstractNumId w:val="7"/>
  </w:num>
  <w:num w:numId="50" w16cid:durableId="739910154">
    <w:abstractNumId w:val="9"/>
  </w:num>
  <w:num w:numId="51" w16cid:durableId="130174310">
    <w:abstractNumId w:val="0"/>
  </w:num>
  <w:num w:numId="52" w16cid:durableId="1061096562">
    <w:abstractNumId w:val="1"/>
  </w:num>
  <w:num w:numId="53" w16cid:durableId="2042242657">
    <w:abstractNumId w:val="2"/>
  </w:num>
  <w:num w:numId="54" w16cid:durableId="924724727">
    <w:abstractNumId w:val="3"/>
  </w:num>
  <w:num w:numId="55" w16cid:durableId="311061436">
    <w:abstractNumId w:val="8"/>
  </w:num>
  <w:num w:numId="56" w16cid:durableId="210774564">
    <w:abstractNumId w:val="4"/>
  </w:num>
  <w:num w:numId="57" w16cid:durableId="932592950">
    <w:abstractNumId w:val="5"/>
  </w:num>
  <w:num w:numId="58" w16cid:durableId="106896224">
    <w:abstractNumId w:val="6"/>
  </w:num>
  <w:num w:numId="59" w16cid:durableId="1810661006">
    <w:abstractNumId w:val="7"/>
  </w:num>
  <w:num w:numId="60" w16cid:durableId="53167106">
    <w:abstractNumId w:val="9"/>
  </w:num>
  <w:num w:numId="61" w16cid:durableId="581989535">
    <w:abstractNumId w:val="0"/>
  </w:num>
  <w:num w:numId="62" w16cid:durableId="941112465">
    <w:abstractNumId w:val="1"/>
  </w:num>
  <w:num w:numId="63" w16cid:durableId="1166558739">
    <w:abstractNumId w:val="2"/>
  </w:num>
  <w:num w:numId="64" w16cid:durableId="1197081063">
    <w:abstractNumId w:val="3"/>
  </w:num>
  <w:num w:numId="65" w16cid:durableId="1157725389">
    <w:abstractNumId w:val="8"/>
  </w:num>
  <w:num w:numId="66" w16cid:durableId="1994866701">
    <w:abstractNumId w:val="4"/>
  </w:num>
  <w:num w:numId="67" w16cid:durableId="201332068">
    <w:abstractNumId w:val="5"/>
  </w:num>
  <w:num w:numId="68" w16cid:durableId="1213888276">
    <w:abstractNumId w:val="6"/>
  </w:num>
  <w:num w:numId="69" w16cid:durableId="472021605">
    <w:abstractNumId w:val="7"/>
  </w:num>
  <w:num w:numId="70" w16cid:durableId="2030988553">
    <w:abstractNumId w:val="9"/>
  </w:num>
  <w:num w:numId="71" w16cid:durableId="1534879763">
    <w:abstractNumId w:val="0"/>
  </w:num>
  <w:num w:numId="72" w16cid:durableId="273514012">
    <w:abstractNumId w:val="1"/>
  </w:num>
  <w:num w:numId="73" w16cid:durableId="926502885">
    <w:abstractNumId w:val="2"/>
  </w:num>
  <w:num w:numId="74" w16cid:durableId="1888253832">
    <w:abstractNumId w:val="3"/>
  </w:num>
  <w:num w:numId="75" w16cid:durableId="775060297">
    <w:abstractNumId w:val="8"/>
  </w:num>
  <w:num w:numId="76" w16cid:durableId="1374382276">
    <w:abstractNumId w:val="4"/>
  </w:num>
  <w:num w:numId="77" w16cid:durableId="1416321704">
    <w:abstractNumId w:val="5"/>
  </w:num>
  <w:num w:numId="78" w16cid:durableId="1094979706">
    <w:abstractNumId w:val="6"/>
  </w:num>
  <w:num w:numId="79" w16cid:durableId="229393290">
    <w:abstractNumId w:val="7"/>
  </w:num>
  <w:num w:numId="80" w16cid:durableId="41709745">
    <w:abstractNumId w:val="9"/>
  </w:num>
  <w:num w:numId="81" w16cid:durableId="1333754074">
    <w:abstractNumId w:val="0"/>
  </w:num>
  <w:num w:numId="82" w16cid:durableId="1993824823">
    <w:abstractNumId w:val="1"/>
  </w:num>
  <w:num w:numId="83" w16cid:durableId="35782847">
    <w:abstractNumId w:val="2"/>
  </w:num>
  <w:num w:numId="84" w16cid:durableId="1083525185">
    <w:abstractNumId w:val="3"/>
  </w:num>
  <w:num w:numId="85" w16cid:durableId="153032441">
    <w:abstractNumId w:val="8"/>
  </w:num>
  <w:num w:numId="86" w16cid:durableId="1535995328">
    <w:abstractNumId w:val="4"/>
  </w:num>
  <w:num w:numId="87" w16cid:durableId="396130753">
    <w:abstractNumId w:val="5"/>
  </w:num>
  <w:num w:numId="88" w16cid:durableId="808865065">
    <w:abstractNumId w:val="6"/>
  </w:num>
  <w:num w:numId="89" w16cid:durableId="830876497">
    <w:abstractNumId w:val="7"/>
  </w:num>
  <w:num w:numId="90" w16cid:durableId="2139951780">
    <w:abstractNumId w:val="9"/>
  </w:num>
  <w:num w:numId="91" w16cid:durableId="2145155145">
    <w:abstractNumId w:val="0"/>
  </w:num>
  <w:num w:numId="92" w16cid:durableId="705253989">
    <w:abstractNumId w:val="1"/>
  </w:num>
  <w:num w:numId="93" w16cid:durableId="1343821181">
    <w:abstractNumId w:val="2"/>
  </w:num>
  <w:num w:numId="94" w16cid:durableId="1811022552">
    <w:abstractNumId w:val="3"/>
  </w:num>
  <w:num w:numId="95" w16cid:durableId="654332808">
    <w:abstractNumId w:val="8"/>
  </w:num>
  <w:num w:numId="96" w16cid:durableId="223836127">
    <w:abstractNumId w:val="4"/>
  </w:num>
  <w:num w:numId="97" w16cid:durableId="858735869">
    <w:abstractNumId w:val="5"/>
  </w:num>
  <w:num w:numId="98" w16cid:durableId="1368607376">
    <w:abstractNumId w:val="6"/>
  </w:num>
  <w:num w:numId="99" w16cid:durableId="1931354232">
    <w:abstractNumId w:val="7"/>
  </w:num>
  <w:num w:numId="100" w16cid:durableId="1663697690">
    <w:abstractNumId w:val="9"/>
  </w:num>
  <w:num w:numId="101" w16cid:durableId="407926325">
    <w:abstractNumId w:val="0"/>
  </w:num>
  <w:num w:numId="102" w16cid:durableId="284658">
    <w:abstractNumId w:val="1"/>
  </w:num>
  <w:num w:numId="103" w16cid:durableId="474107018">
    <w:abstractNumId w:val="2"/>
  </w:num>
  <w:num w:numId="104" w16cid:durableId="2025859549">
    <w:abstractNumId w:val="3"/>
  </w:num>
  <w:num w:numId="105" w16cid:durableId="373307368">
    <w:abstractNumId w:val="8"/>
  </w:num>
  <w:num w:numId="106" w16cid:durableId="857040169">
    <w:abstractNumId w:val="4"/>
  </w:num>
  <w:num w:numId="107" w16cid:durableId="29384187">
    <w:abstractNumId w:val="5"/>
  </w:num>
  <w:num w:numId="108" w16cid:durableId="2052028811">
    <w:abstractNumId w:val="6"/>
  </w:num>
  <w:num w:numId="109" w16cid:durableId="898251299">
    <w:abstractNumId w:val="7"/>
  </w:num>
  <w:num w:numId="110" w16cid:durableId="1622151062">
    <w:abstractNumId w:val="9"/>
  </w:num>
  <w:num w:numId="111" w16cid:durableId="2102338947">
    <w:abstractNumId w:val="0"/>
  </w:num>
  <w:num w:numId="112" w16cid:durableId="1675693455">
    <w:abstractNumId w:val="1"/>
  </w:num>
  <w:num w:numId="113" w16cid:durableId="1800537025">
    <w:abstractNumId w:val="2"/>
  </w:num>
  <w:num w:numId="114" w16cid:durableId="181092289">
    <w:abstractNumId w:val="3"/>
  </w:num>
  <w:num w:numId="115" w16cid:durableId="1260257363">
    <w:abstractNumId w:val="8"/>
  </w:num>
  <w:num w:numId="116" w16cid:durableId="600144631">
    <w:abstractNumId w:val="4"/>
  </w:num>
  <w:num w:numId="117" w16cid:durableId="1034501045">
    <w:abstractNumId w:val="5"/>
  </w:num>
  <w:num w:numId="118" w16cid:durableId="1680234435">
    <w:abstractNumId w:val="6"/>
  </w:num>
  <w:num w:numId="119" w16cid:durableId="703291361">
    <w:abstractNumId w:val="7"/>
  </w:num>
  <w:num w:numId="120" w16cid:durableId="415177032">
    <w:abstractNumId w:val="9"/>
  </w:num>
  <w:num w:numId="121" w16cid:durableId="496576327">
    <w:abstractNumId w:val="0"/>
  </w:num>
  <w:num w:numId="122" w16cid:durableId="1624190118">
    <w:abstractNumId w:val="1"/>
  </w:num>
  <w:num w:numId="123" w16cid:durableId="1124694267">
    <w:abstractNumId w:val="2"/>
  </w:num>
  <w:num w:numId="124" w16cid:durableId="857893735">
    <w:abstractNumId w:val="3"/>
  </w:num>
  <w:num w:numId="125" w16cid:durableId="1376932683">
    <w:abstractNumId w:val="8"/>
  </w:num>
  <w:num w:numId="126" w16cid:durableId="367727446">
    <w:abstractNumId w:val="4"/>
  </w:num>
  <w:num w:numId="127" w16cid:durableId="1983726142">
    <w:abstractNumId w:val="5"/>
  </w:num>
  <w:num w:numId="128" w16cid:durableId="1784376931">
    <w:abstractNumId w:val="6"/>
  </w:num>
  <w:num w:numId="129" w16cid:durableId="1484619430">
    <w:abstractNumId w:val="7"/>
  </w:num>
  <w:num w:numId="130" w16cid:durableId="1654216555">
    <w:abstractNumId w:val="9"/>
  </w:num>
  <w:num w:numId="131" w16cid:durableId="974527014">
    <w:abstractNumId w:val="0"/>
  </w:num>
  <w:num w:numId="132" w16cid:durableId="1738940178">
    <w:abstractNumId w:val="1"/>
  </w:num>
  <w:num w:numId="133" w16cid:durableId="637027381">
    <w:abstractNumId w:val="2"/>
  </w:num>
  <w:num w:numId="134" w16cid:durableId="305546035">
    <w:abstractNumId w:val="3"/>
  </w:num>
  <w:num w:numId="135" w16cid:durableId="120729641">
    <w:abstractNumId w:val="8"/>
  </w:num>
  <w:num w:numId="136" w16cid:durableId="766972825">
    <w:abstractNumId w:val="4"/>
  </w:num>
  <w:num w:numId="137" w16cid:durableId="1462578055">
    <w:abstractNumId w:val="5"/>
  </w:num>
  <w:num w:numId="138" w16cid:durableId="900601653">
    <w:abstractNumId w:val="6"/>
  </w:num>
  <w:num w:numId="139" w16cid:durableId="1305769517">
    <w:abstractNumId w:val="7"/>
  </w:num>
  <w:num w:numId="140" w16cid:durableId="554318350">
    <w:abstractNumId w:val="9"/>
  </w:num>
  <w:num w:numId="141" w16cid:durableId="2085759164">
    <w:abstractNumId w:val="0"/>
  </w:num>
  <w:num w:numId="142" w16cid:durableId="71394983">
    <w:abstractNumId w:val="1"/>
  </w:num>
  <w:num w:numId="143" w16cid:durableId="711031747">
    <w:abstractNumId w:val="2"/>
  </w:num>
  <w:num w:numId="144" w16cid:durableId="2069722641">
    <w:abstractNumId w:val="3"/>
  </w:num>
  <w:num w:numId="145" w16cid:durableId="1728989541">
    <w:abstractNumId w:val="8"/>
  </w:num>
  <w:num w:numId="146" w16cid:durableId="188492871">
    <w:abstractNumId w:val="4"/>
  </w:num>
  <w:num w:numId="147" w16cid:durableId="1028146269">
    <w:abstractNumId w:val="5"/>
  </w:num>
  <w:num w:numId="148" w16cid:durableId="751387721">
    <w:abstractNumId w:val="6"/>
  </w:num>
  <w:num w:numId="149" w16cid:durableId="2135324249">
    <w:abstractNumId w:val="7"/>
  </w:num>
  <w:num w:numId="150" w16cid:durableId="445857574">
    <w:abstractNumId w:val="9"/>
  </w:num>
  <w:num w:numId="151" w16cid:durableId="746615102">
    <w:abstractNumId w:val="0"/>
  </w:num>
  <w:num w:numId="152" w16cid:durableId="1343118997">
    <w:abstractNumId w:val="1"/>
  </w:num>
  <w:num w:numId="153" w16cid:durableId="1389038948">
    <w:abstractNumId w:val="2"/>
  </w:num>
  <w:num w:numId="154" w16cid:durableId="351676">
    <w:abstractNumId w:val="3"/>
  </w:num>
  <w:num w:numId="155" w16cid:durableId="1597246644">
    <w:abstractNumId w:val="8"/>
  </w:num>
  <w:num w:numId="156" w16cid:durableId="1653484261">
    <w:abstractNumId w:val="4"/>
  </w:num>
  <w:num w:numId="157" w16cid:durableId="1781336023">
    <w:abstractNumId w:val="5"/>
  </w:num>
  <w:num w:numId="158" w16cid:durableId="1596674595">
    <w:abstractNumId w:val="6"/>
  </w:num>
  <w:num w:numId="159" w16cid:durableId="746725379">
    <w:abstractNumId w:val="7"/>
  </w:num>
  <w:num w:numId="160" w16cid:durableId="588078486">
    <w:abstractNumId w:val="9"/>
  </w:num>
  <w:num w:numId="161" w16cid:durableId="257368850">
    <w:abstractNumId w:val="0"/>
  </w:num>
  <w:num w:numId="162" w16cid:durableId="548957459">
    <w:abstractNumId w:val="1"/>
  </w:num>
  <w:num w:numId="163" w16cid:durableId="46608210">
    <w:abstractNumId w:val="2"/>
  </w:num>
  <w:num w:numId="164" w16cid:durableId="1012339784">
    <w:abstractNumId w:val="3"/>
  </w:num>
  <w:num w:numId="165" w16cid:durableId="1548488548">
    <w:abstractNumId w:val="8"/>
  </w:num>
  <w:num w:numId="166" w16cid:durableId="1641308237">
    <w:abstractNumId w:val="4"/>
  </w:num>
  <w:num w:numId="167" w16cid:durableId="577596283">
    <w:abstractNumId w:val="5"/>
  </w:num>
  <w:num w:numId="168" w16cid:durableId="109739148">
    <w:abstractNumId w:val="6"/>
  </w:num>
  <w:num w:numId="169" w16cid:durableId="1071535602">
    <w:abstractNumId w:val="7"/>
  </w:num>
  <w:num w:numId="170" w16cid:durableId="1758668998">
    <w:abstractNumId w:val="9"/>
  </w:num>
  <w:num w:numId="171" w16cid:durableId="367338591">
    <w:abstractNumId w:val="0"/>
  </w:num>
  <w:num w:numId="172" w16cid:durableId="1914663143">
    <w:abstractNumId w:val="1"/>
  </w:num>
  <w:num w:numId="173" w16cid:durableId="1345743299">
    <w:abstractNumId w:val="2"/>
  </w:num>
  <w:num w:numId="174" w16cid:durableId="1322002986">
    <w:abstractNumId w:val="3"/>
  </w:num>
  <w:num w:numId="175" w16cid:durableId="1167013706">
    <w:abstractNumId w:val="8"/>
  </w:num>
  <w:num w:numId="176" w16cid:durableId="1016466542">
    <w:abstractNumId w:val="4"/>
  </w:num>
  <w:num w:numId="177" w16cid:durableId="1581598207">
    <w:abstractNumId w:val="5"/>
  </w:num>
  <w:num w:numId="178" w16cid:durableId="1147747807">
    <w:abstractNumId w:val="6"/>
  </w:num>
  <w:num w:numId="179" w16cid:durableId="1191189152">
    <w:abstractNumId w:val="7"/>
  </w:num>
  <w:num w:numId="180" w16cid:durableId="496845862">
    <w:abstractNumId w:val="9"/>
  </w:num>
  <w:num w:numId="181" w16cid:durableId="823929392">
    <w:abstractNumId w:val="0"/>
  </w:num>
  <w:num w:numId="182" w16cid:durableId="1655064799">
    <w:abstractNumId w:val="1"/>
  </w:num>
  <w:num w:numId="183" w16cid:durableId="1173227245">
    <w:abstractNumId w:val="2"/>
  </w:num>
  <w:num w:numId="184" w16cid:durableId="1198160950">
    <w:abstractNumId w:val="3"/>
  </w:num>
  <w:num w:numId="185" w16cid:durableId="1165902870">
    <w:abstractNumId w:val="8"/>
  </w:num>
  <w:num w:numId="186" w16cid:durableId="1697610898">
    <w:abstractNumId w:val="4"/>
  </w:num>
  <w:num w:numId="187" w16cid:durableId="308367743">
    <w:abstractNumId w:val="5"/>
  </w:num>
  <w:num w:numId="188" w16cid:durableId="878973054">
    <w:abstractNumId w:val="6"/>
  </w:num>
  <w:num w:numId="189" w16cid:durableId="1883521858">
    <w:abstractNumId w:val="7"/>
  </w:num>
  <w:num w:numId="190" w16cid:durableId="1116172340">
    <w:abstractNumId w:val="9"/>
  </w:num>
  <w:num w:numId="191" w16cid:durableId="1465342719">
    <w:abstractNumId w:val="0"/>
  </w:num>
  <w:num w:numId="192" w16cid:durableId="1746412529">
    <w:abstractNumId w:val="1"/>
  </w:num>
  <w:num w:numId="193" w16cid:durableId="592321766">
    <w:abstractNumId w:val="2"/>
  </w:num>
  <w:num w:numId="194" w16cid:durableId="776172840">
    <w:abstractNumId w:val="3"/>
  </w:num>
  <w:num w:numId="195" w16cid:durableId="540434724">
    <w:abstractNumId w:val="8"/>
  </w:num>
  <w:num w:numId="196" w16cid:durableId="957760235">
    <w:abstractNumId w:val="4"/>
  </w:num>
  <w:num w:numId="197" w16cid:durableId="463891142">
    <w:abstractNumId w:val="5"/>
  </w:num>
  <w:num w:numId="198" w16cid:durableId="1311400305">
    <w:abstractNumId w:val="6"/>
  </w:num>
  <w:num w:numId="199" w16cid:durableId="2123303984">
    <w:abstractNumId w:val="7"/>
  </w:num>
  <w:num w:numId="200" w16cid:durableId="1054625131">
    <w:abstractNumId w:val="9"/>
  </w:num>
  <w:num w:numId="201" w16cid:durableId="284432315">
    <w:abstractNumId w:val="0"/>
  </w:num>
  <w:num w:numId="202" w16cid:durableId="1951886796">
    <w:abstractNumId w:val="1"/>
  </w:num>
  <w:num w:numId="203" w16cid:durableId="1523010016">
    <w:abstractNumId w:val="2"/>
  </w:num>
  <w:num w:numId="204" w16cid:durableId="2078161246">
    <w:abstractNumId w:val="3"/>
  </w:num>
  <w:num w:numId="205" w16cid:durableId="395860426">
    <w:abstractNumId w:val="8"/>
  </w:num>
  <w:num w:numId="206" w16cid:durableId="147325268">
    <w:abstractNumId w:val="4"/>
  </w:num>
  <w:num w:numId="207" w16cid:durableId="1901406196">
    <w:abstractNumId w:val="5"/>
  </w:num>
  <w:num w:numId="208" w16cid:durableId="1271232270">
    <w:abstractNumId w:val="6"/>
  </w:num>
  <w:num w:numId="209" w16cid:durableId="530530374">
    <w:abstractNumId w:val="7"/>
  </w:num>
  <w:num w:numId="210" w16cid:durableId="435368717">
    <w:abstractNumId w:val="9"/>
  </w:num>
  <w:num w:numId="211" w16cid:durableId="736628847">
    <w:abstractNumId w:val="0"/>
  </w:num>
  <w:num w:numId="212" w16cid:durableId="1880164562">
    <w:abstractNumId w:val="1"/>
  </w:num>
  <w:num w:numId="213" w16cid:durableId="276373326">
    <w:abstractNumId w:val="2"/>
  </w:num>
  <w:num w:numId="214" w16cid:durableId="1179151066">
    <w:abstractNumId w:val="3"/>
  </w:num>
  <w:num w:numId="215" w16cid:durableId="1873878434">
    <w:abstractNumId w:val="8"/>
  </w:num>
  <w:num w:numId="216" w16cid:durableId="600450475">
    <w:abstractNumId w:val="4"/>
  </w:num>
  <w:num w:numId="217" w16cid:durableId="708384568">
    <w:abstractNumId w:val="5"/>
  </w:num>
  <w:num w:numId="218" w16cid:durableId="1131484155">
    <w:abstractNumId w:val="6"/>
  </w:num>
  <w:num w:numId="219" w16cid:durableId="665474262">
    <w:abstractNumId w:val="7"/>
  </w:num>
  <w:num w:numId="220" w16cid:durableId="134883571">
    <w:abstractNumId w:val="9"/>
  </w:num>
  <w:num w:numId="221" w16cid:durableId="1835300290">
    <w:abstractNumId w:val="0"/>
  </w:num>
  <w:num w:numId="222" w16cid:durableId="1606308649">
    <w:abstractNumId w:val="1"/>
  </w:num>
  <w:num w:numId="223" w16cid:durableId="784736212">
    <w:abstractNumId w:val="2"/>
  </w:num>
  <w:num w:numId="224" w16cid:durableId="165485283">
    <w:abstractNumId w:val="3"/>
  </w:num>
  <w:num w:numId="225" w16cid:durableId="1637636704">
    <w:abstractNumId w:val="8"/>
  </w:num>
  <w:num w:numId="226" w16cid:durableId="1265259809">
    <w:abstractNumId w:val="4"/>
  </w:num>
  <w:num w:numId="227" w16cid:durableId="1334917024">
    <w:abstractNumId w:val="5"/>
  </w:num>
  <w:num w:numId="228" w16cid:durableId="546793453">
    <w:abstractNumId w:val="6"/>
  </w:num>
  <w:num w:numId="229" w16cid:durableId="1841921263">
    <w:abstractNumId w:val="7"/>
  </w:num>
  <w:num w:numId="230" w16cid:durableId="566036633">
    <w:abstractNumId w:val="9"/>
  </w:num>
  <w:num w:numId="231" w16cid:durableId="782388046">
    <w:abstractNumId w:val="0"/>
  </w:num>
  <w:num w:numId="232" w16cid:durableId="1453666167">
    <w:abstractNumId w:val="1"/>
  </w:num>
  <w:num w:numId="233" w16cid:durableId="1635519135">
    <w:abstractNumId w:val="2"/>
  </w:num>
  <w:num w:numId="234" w16cid:durableId="763721716">
    <w:abstractNumId w:val="3"/>
  </w:num>
  <w:num w:numId="235" w16cid:durableId="922683411">
    <w:abstractNumId w:val="8"/>
  </w:num>
  <w:num w:numId="236" w16cid:durableId="892543940">
    <w:abstractNumId w:val="4"/>
  </w:num>
  <w:num w:numId="237" w16cid:durableId="949705005">
    <w:abstractNumId w:val="5"/>
  </w:num>
  <w:num w:numId="238" w16cid:durableId="214852746">
    <w:abstractNumId w:val="6"/>
  </w:num>
  <w:num w:numId="239" w16cid:durableId="306670894">
    <w:abstractNumId w:val="7"/>
  </w:num>
  <w:num w:numId="240" w16cid:durableId="1076972474">
    <w:abstractNumId w:val="9"/>
  </w:num>
  <w:num w:numId="241" w16cid:durableId="233318636">
    <w:abstractNumId w:val="0"/>
  </w:num>
  <w:num w:numId="242" w16cid:durableId="554589612">
    <w:abstractNumId w:val="1"/>
  </w:num>
  <w:num w:numId="243" w16cid:durableId="59521303">
    <w:abstractNumId w:val="2"/>
  </w:num>
  <w:num w:numId="244" w16cid:durableId="224604750">
    <w:abstractNumId w:val="3"/>
  </w:num>
  <w:num w:numId="245" w16cid:durableId="2001420511">
    <w:abstractNumId w:val="8"/>
  </w:num>
  <w:num w:numId="246" w16cid:durableId="1202520282">
    <w:abstractNumId w:val="4"/>
  </w:num>
  <w:num w:numId="247" w16cid:durableId="1570072255">
    <w:abstractNumId w:val="5"/>
  </w:num>
  <w:num w:numId="248" w16cid:durableId="630746354">
    <w:abstractNumId w:val="6"/>
  </w:num>
  <w:num w:numId="249" w16cid:durableId="1064375969">
    <w:abstractNumId w:val="7"/>
  </w:num>
  <w:num w:numId="250" w16cid:durableId="773868070">
    <w:abstractNumId w:val="9"/>
  </w:num>
  <w:num w:numId="251" w16cid:durableId="1206795476">
    <w:abstractNumId w:val="9"/>
  </w:num>
  <w:num w:numId="252" w16cid:durableId="619192307">
    <w:abstractNumId w:val="9"/>
  </w:num>
  <w:num w:numId="253" w16cid:durableId="2019036033">
    <w:abstractNumId w:val="9"/>
  </w:num>
  <w:num w:numId="254" w16cid:durableId="1698238731">
    <w:abstractNumId w:val="9"/>
  </w:num>
  <w:num w:numId="255" w16cid:durableId="2114667059">
    <w:abstractNumId w:val="9"/>
  </w:num>
  <w:num w:numId="256" w16cid:durableId="1499613200">
    <w:abstractNumId w:val="0"/>
  </w:num>
  <w:num w:numId="257" w16cid:durableId="1606841002">
    <w:abstractNumId w:val="1"/>
  </w:num>
  <w:num w:numId="258" w16cid:durableId="1795827862">
    <w:abstractNumId w:val="2"/>
  </w:num>
  <w:num w:numId="259" w16cid:durableId="917598821">
    <w:abstractNumId w:val="3"/>
  </w:num>
  <w:num w:numId="260" w16cid:durableId="1815560241">
    <w:abstractNumId w:val="8"/>
  </w:num>
  <w:num w:numId="261" w16cid:durableId="471022610">
    <w:abstractNumId w:val="4"/>
  </w:num>
  <w:num w:numId="262" w16cid:durableId="433790058">
    <w:abstractNumId w:val="5"/>
  </w:num>
  <w:num w:numId="263" w16cid:durableId="670988412">
    <w:abstractNumId w:val="6"/>
  </w:num>
  <w:num w:numId="264" w16cid:durableId="1075592634">
    <w:abstractNumId w:val="7"/>
  </w:num>
  <w:num w:numId="265" w16cid:durableId="1529025425">
    <w:abstractNumId w:val="0"/>
  </w:num>
  <w:num w:numId="266" w16cid:durableId="1976835619">
    <w:abstractNumId w:val="1"/>
  </w:num>
  <w:num w:numId="267" w16cid:durableId="1792286285">
    <w:abstractNumId w:val="2"/>
  </w:num>
  <w:num w:numId="268" w16cid:durableId="999427053">
    <w:abstractNumId w:val="3"/>
  </w:num>
  <w:num w:numId="269" w16cid:durableId="970087675">
    <w:abstractNumId w:val="8"/>
  </w:num>
  <w:num w:numId="270" w16cid:durableId="1646816401">
    <w:abstractNumId w:val="4"/>
  </w:num>
  <w:num w:numId="271" w16cid:durableId="996766816">
    <w:abstractNumId w:val="5"/>
  </w:num>
  <w:num w:numId="272" w16cid:durableId="1715226819">
    <w:abstractNumId w:val="6"/>
  </w:num>
  <w:num w:numId="273" w16cid:durableId="2018581100">
    <w:abstractNumId w:val="7"/>
  </w:num>
  <w:num w:numId="274" w16cid:durableId="1142506780">
    <w:abstractNumId w:val="0"/>
  </w:num>
  <w:num w:numId="275" w16cid:durableId="599525989">
    <w:abstractNumId w:val="1"/>
  </w:num>
  <w:num w:numId="276" w16cid:durableId="1797411436">
    <w:abstractNumId w:val="2"/>
  </w:num>
  <w:num w:numId="277" w16cid:durableId="445857136">
    <w:abstractNumId w:val="3"/>
  </w:num>
  <w:num w:numId="278" w16cid:durableId="407963355">
    <w:abstractNumId w:val="8"/>
  </w:num>
  <w:num w:numId="279" w16cid:durableId="759104312">
    <w:abstractNumId w:val="4"/>
  </w:num>
  <w:num w:numId="280" w16cid:durableId="1329209500">
    <w:abstractNumId w:val="5"/>
  </w:num>
  <w:num w:numId="281" w16cid:durableId="822814576">
    <w:abstractNumId w:val="6"/>
  </w:num>
  <w:num w:numId="282" w16cid:durableId="1572691676">
    <w:abstractNumId w:val="7"/>
  </w:num>
  <w:num w:numId="283" w16cid:durableId="1422069830">
    <w:abstractNumId w:val="11"/>
  </w:num>
  <w:num w:numId="284" w16cid:durableId="1506480385">
    <w:abstractNumId w:val="0"/>
  </w:num>
  <w:num w:numId="285" w16cid:durableId="193660488">
    <w:abstractNumId w:val="1"/>
  </w:num>
  <w:num w:numId="286" w16cid:durableId="700397627">
    <w:abstractNumId w:val="2"/>
  </w:num>
  <w:num w:numId="287" w16cid:durableId="512106220">
    <w:abstractNumId w:val="3"/>
  </w:num>
  <w:num w:numId="288" w16cid:durableId="472016855">
    <w:abstractNumId w:val="8"/>
  </w:num>
  <w:num w:numId="289" w16cid:durableId="267549137">
    <w:abstractNumId w:val="4"/>
  </w:num>
  <w:num w:numId="290" w16cid:durableId="1627466573">
    <w:abstractNumId w:val="5"/>
  </w:num>
  <w:num w:numId="291" w16cid:durableId="2062090762">
    <w:abstractNumId w:val="6"/>
  </w:num>
  <w:num w:numId="292" w16cid:durableId="782842468">
    <w:abstractNumId w:val="7"/>
  </w:num>
  <w:num w:numId="293" w16cid:durableId="2143499507">
    <w:abstractNumId w:val="0"/>
  </w:num>
  <w:num w:numId="294" w16cid:durableId="759720958">
    <w:abstractNumId w:val="1"/>
  </w:num>
  <w:num w:numId="295" w16cid:durableId="1703821528">
    <w:abstractNumId w:val="2"/>
  </w:num>
  <w:num w:numId="296" w16cid:durableId="2065987939">
    <w:abstractNumId w:val="3"/>
  </w:num>
  <w:num w:numId="297" w16cid:durableId="1758597744">
    <w:abstractNumId w:val="8"/>
  </w:num>
  <w:num w:numId="298" w16cid:durableId="1961566527">
    <w:abstractNumId w:val="4"/>
  </w:num>
  <w:num w:numId="299" w16cid:durableId="389428307">
    <w:abstractNumId w:val="5"/>
  </w:num>
  <w:num w:numId="300" w16cid:durableId="1152868709">
    <w:abstractNumId w:val="6"/>
  </w:num>
  <w:num w:numId="301" w16cid:durableId="659576900">
    <w:abstractNumId w:val="7"/>
  </w:num>
  <w:num w:numId="302" w16cid:durableId="1692294220">
    <w:abstractNumId w:val="0"/>
  </w:num>
  <w:num w:numId="303" w16cid:durableId="1984577468">
    <w:abstractNumId w:val="1"/>
  </w:num>
  <w:num w:numId="304" w16cid:durableId="35349410">
    <w:abstractNumId w:val="2"/>
  </w:num>
  <w:num w:numId="305" w16cid:durableId="1973633914">
    <w:abstractNumId w:val="3"/>
  </w:num>
  <w:num w:numId="306" w16cid:durableId="1266419426">
    <w:abstractNumId w:val="8"/>
  </w:num>
  <w:num w:numId="307" w16cid:durableId="654988236">
    <w:abstractNumId w:val="4"/>
  </w:num>
  <w:num w:numId="308" w16cid:durableId="249048713">
    <w:abstractNumId w:val="5"/>
  </w:num>
  <w:num w:numId="309" w16cid:durableId="1543245130">
    <w:abstractNumId w:val="6"/>
  </w:num>
  <w:num w:numId="310" w16cid:durableId="1933657278">
    <w:abstractNumId w:val="7"/>
  </w:num>
  <w:num w:numId="311" w16cid:durableId="2145854154">
    <w:abstractNumId w:val="0"/>
  </w:num>
  <w:num w:numId="312" w16cid:durableId="2132895437">
    <w:abstractNumId w:val="1"/>
  </w:num>
  <w:num w:numId="313" w16cid:durableId="1341154686">
    <w:abstractNumId w:val="2"/>
  </w:num>
  <w:num w:numId="314" w16cid:durableId="444926020">
    <w:abstractNumId w:val="3"/>
  </w:num>
  <w:num w:numId="315" w16cid:durableId="564805740">
    <w:abstractNumId w:val="8"/>
  </w:num>
  <w:num w:numId="316" w16cid:durableId="721951317">
    <w:abstractNumId w:val="4"/>
  </w:num>
  <w:num w:numId="317" w16cid:durableId="1295983259">
    <w:abstractNumId w:val="5"/>
  </w:num>
  <w:num w:numId="318" w16cid:durableId="15349440">
    <w:abstractNumId w:val="6"/>
  </w:num>
  <w:num w:numId="319" w16cid:durableId="427582463">
    <w:abstractNumId w:val="7"/>
  </w:num>
  <w:num w:numId="320" w16cid:durableId="2118717718">
    <w:abstractNumId w:val="7"/>
  </w:num>
  <w:num w:numId="321" w16cid:durableId="1914584770">
    <w:abstractNumId w:val="7"/>
  </w:num>
  <w:num w:numId="322" w16cid:durableId="578446066">
    <w:abstractNumId w:val="7"/>
  </w:num>
  <w:num w:numId="323" w16cid:durableId="2007897563">
    <w:abstractNumId w:val="7"/>
  </w:num>
  <w:num w:numId="324" w16cid:durableId="1095787456">
    <w:abstractNumId w:val="7"/>
  </w:num>
  <w:num w:numId="325" w16cid:durableId="1860466591">
    <w:abstractNumId w:val="0"/>
  </w:num>
  <w:num w:numId="326" w16cid:durableId="340085254">
    <w:abstractNumId w:val="1"/>
  </w:num>
  <w:num w:numId="327" w16cid:durableId="1435443120">
    <w:abstractNumId w:val="2"/>
  </w:num>
  <w:num w:numId="328" w16cid:durableId="350685403">
    <w:abstractNumId w:val="3"/>
  </w:num>
  <w:num w:numId="329" w16cid:durableId="1836676973">
    <w:abstractNumId w:val="8"/>
  </w:num>
  <w:num w:numId="330" w16cid:durableId="1546522415">
    <w:abstractNumId w:val="4"/>
  </w:num>
  <w:num w:numId="331" w16cid:durableId="1662811351">
    <w:abstractNumId w:val="5"/>
  </w:num>
  <w:num w:numId="332" w16cid:durableId="1861507696">
    <w:abstractNumId w:val="6"/>
  </w:num>
  <w:num w:numId="333" w16cid:durableId="2008482632">
    <w:abstractNumId w:val="4"/>
  </w:num>
  <w:num w:numId="334" w16cid:durableId="1111509672">
    <w:abstractNumId w:val="6"/>
  </w:num>
  <w:num w:numId="335" w16cid:durableId="108282003">
    <w:abstractNumId w:val="6"/>
  </w:num>
  <w:num w:numId="336" w16cid:durableId="540749539">
    <w:abstractNumId w:val="6"/>
  </w:num>
  <w:num w:numId="337" w16cid:durableId="210189783">
    <w:abstractNumId w:val="6"/>
  </w:num>
  <w:num w:numId="338" w16cid:durableId="274408988">
    <w:abstractNumId w:val="6"/>
  </w:num>
  <w:num w:numId="339" w16cid:durableId="777139088">
    <w:abstractNumId w:val="0"/>
  </w:num>
  <w:num w:numId="340" w16cid:durableId="1796556517">
    <w:abstractNumId w:val="1"/>
  </w:num>
  <w:num w:numId="341" w16cid:durableId="1262760589">
    <w:abstractNumId w:val="2"/>
  </w:num>
  <w:num w:numId="342" w16cid:durableId="1918174471">
    <w:abstractNumId w:val="3"/>
  </w:num>
  <w:num w:numId="343" w16cid:durableId="1517577158">
    <w:abstractNumId w:val="8"/>
  </w:num>
  <w:num w:numId="344" w16cid:durableId="1847860336">
    <w:abstractNumId w:val="4"/>
  </w:num>
  <w:num w:numId="345" w16cid:durableId="1990942942">
    <w:abstractNumId w:val="5"/>
  </w:num>
  <w:num w:numId="346" w16cid:durableId="754011304">
    <w:abstractNumId w:val="6"/>
  </w:num>
  <w:num w:numId="347" w16cid:durableId="137960726">
    <w:abstractNumId w:val="0"/>
  </w:num>
  <w:num w:numId="348" w16cid:durableId="1604265608">
    <w:abstractNumId w:val="1"/>
  </w:num>
  <w:num w:numId="349" w16cid:durableId="463886599">
    <w:abstractNumId w:val="2"/>
  </w:num>
  <w:num w:numId="350" w16cid:durableId="2055960009">
    <w:abstractNumId w:val="3"/>
  </w:num>
  <w:num w:numId="351" w16cid:durableId="1184513027">
    <w:abstractNumId w:val="8"/>
  </w:num>
  <w:num w:numId="352" w16cid:durableId="677269658">
    <w:abstractNumId w:val="4"/>
  </w:num>
  <w:num w:numId="353" w16cid:durableId="1828202791">
    <w:abstractNumId w:val="5"/>
  </w:num>
  <w:num w:numId="354" w16cid:durableId="1270161297">
    <w:abstractNumId w:val="6"/>
  </w:num>
  <w:num w:numId="355" w16cid:durableId="828131539">
    <w:abstractNumId w:val="0"/>
  </w:num>
  <w:num w:numId="356" w16cid:durableId="125706350">
    <w:abstractNumId w:val="1"/>
  </w:num>
  <w:num w:numId="357" w16cid:durableId="1643657299">
    <w:abstractNumId w:val="2"/>
  </w:num>
  <w:num w:numId="358" w16cid:durableId="545676635">
    <w:abstractNumId w:val="3"/>
  </w:num>
  <w:num w:numId="359" w16cid:durableId="379671148">
    <w:abstractNumId w:val="8"/>
  </w:num>
  <w:num w:numId="360" w16cid:durableId="1812137573">
    <w:abstractNumId w:val="4"/>
  </w:num>
  <w:num w:numId="361" w16cid:durableId="2005814242">
    <w:abstractNumId w:val="5"/>
  </w:num>
  <w:num w:numId="362" w16cid:durableId="1485319149">
    <w:abstractNumId w:val="6"/>
  </w:num>
  <w:num w:numId="363" w16cid:durableId="275716390">
    <w:abstractNumId w:val="0"/>
  </w:num>
  <w:num w:numId="364" w16cid:durableId="1934120567">
    <w:abstractNumId w:val="1"/>
  </w:num>
  <w:num w:numId="365" w16cid:durableId="340737001">
    <w:abstractNumId w:val="2"/>
  </w:num>
  <w:num w:numId="366" w16cid:durableId="78328974">
    <w:abstractNumId w:val="3"/>
  </w:num>
  <w:num w:numId="367" w16cid:durableId="1018965419">
    <w:abstractNumId w:val="8"/>
  </w:num>
  <w:num w:numId="368" w16cid:durableId="1179806115">
    <w:abstractNumId w:val="4"/>
  </w:num>
  <w:num w:numId="369" w16cid:durableId="1225484543">
    <w:abstractNumId w:val="5"/>
  </w:num>
  <w:num w:numId="370" w16cid:durableId="1192764713">
    <w:abstractNumId w:val="6"/>
  </w:num>
  <w:num w:numId="371" w16cid:durableId="2018076042">
    <w:abstractNumId w:val="0"/>
  </w:num>
  <w:num w:numId="372" w16cid:durableId="1994947283">
    <w:abstractNumId w:val="1"/>
  </w:num>
  <w:num w:numId="373" w16cid:durableId="351498746">
    <w:abstractNumId w:val="2"/>
  </w:num>
  <w:num w:numId="374" w16cid:durableId="981155599">
    <w:abstractNumId w:val="3"/>
  </w:num>
  <w:num w:numId="375" w16cid:durableId="247545819">
    <w:abstractNumId w:val="8"/>
  </w:num>
  <w:num w:numId="376" w16cid:durableId="701243073">
    <w:abstractNumId w:val="4"/>
  </w:num>
  <w:num w:numId="377" w16cid:durableId="1345981674">
    <w:abstractNumId w:val="5"/>
  </w:num>
  <w:num w:numId="378" w16cid:durableId="489371589">
    <w:abstractNumId w:val="6"/>
  </w:num>
  <w:num w:numId="379" w16cid:durableId="1414662417">
    <w:abstractNumId w:val="0"/>
  </w:num>
  <w:num w:numId="380" w16cid:durableId="1275865302">
    <w:abstractNumId w:val="1"/>
  </w:num>
  <w:num w:numId="381" w16cid:durableId="1419987762">
    <w:abstractNumId w:val="2"/>
  </w:num>
  <w:num w:numId="382" w16cid:durableId="71858373">
    <w:abstractNumId w:val="3"/>
  </w:num>
  <w:num w:numId="383" w16cid:durableId="210533736">
    <w:abstractNumId w:val="8"/>
  </w:num>
  <w:num w:numId="384" w16cid:durableId="1959949251">
    <w:abstractNumId w:val="4"/>
  </w:num>
  <w:num w:numId="385" w16cid:durableId="757949180">
    <w:abstractNumId w:val="5"/>
  </w:num>
  <w:num w:numId="386" w16cid:durableId="1494563051">
    <w:abstractNumId w:val="6"/>
  </w:num>
  <w:num w:numId="387" w16cid:durableId="1342471244">
    <w:abstractNumId w:val="0"/>
  </w:num>
  <w:num w:numId="388" w16cid:durableId="591815393">
    <w:abstractNumId w:val="1"/>
  </w:num>
  <w:num w:numId="389" w16cid:durableId="1841697922">
    <w:abstractNumId w:val="2"/>
  </w:num>
  <w:num w:numId="390" w16cid:durableId="1802575362">
    <w:abstractNumId w:val="3"/>
  </w:num>
  <w:num w:numId="391" w16cid:durableId="1464036557">
    <w:abstractNumId w:val="8"/>
  </w:num>
  <w:num w:numId="392" w16cid:durableId="1711614537">
    <w:abstractNumId w:val="4"/>
  </w:num>
  <w:num w:numId="393" w16cid:durableId="1782532338">
    <w:abstractNumId w:val="5"/>
  </w:num>
  <w:num w:numId="394" w16cid:durableId="77798116">
    <w:abstractNumId w:val="6"/>
  </w:num>
  <w:num w:numId="395" w16cid:durableId="52966436">
    <w:abstractNumId w:val="0"/>
  </w:num>
  <w:num w:numId="396" w16cid:durableId="752238102">
    <w:abstractNumId w:val="1"/>
  </w:num>
  <w:num w:numId="397" w16cid:durableId="1329939329">
    <w:abstractNumId w:val="2"/>
  </w:num>
  <w:num w:numId="398" w16cid:durableId="976380103">
    <w:abstractNumId w:val="3"/>
  </w:num>
  <w:num w:numId="399" w16cid:durableId="1937396843">
    <w:abstractNumId w:val="8"/>
  </w:num>
  <w:num w:numId="400" w16cid:durableId="1541891567">
    <w:abstractNumId w:val="4"/>
  </w:num>
  <w:num w:numId="401" w16cid:durableId="1179272429">
    <w:abstractNumId w:val="5"/>
  </w:num>
  <w:num w:numId="402" w16cid:durableId="340930965">
    <w:abstractNumId w:val="6"/>
  </w:num>
  <w:num w:numId="403" w16cid:durableId="343945224">
    <w:abstractNumId w:val="0"/>
  </w:num>
  <w:num w:numId="404" w16cid:durableId="259027830">
    <w:abstractNumId w:val="1"/>
  </w:num>
  <w:num w:numId="405" w16cid:durableId="1492789852">
    <w:abstractNumId w:val="2"/>
  </w:num>
  <w:num w:numId="406" w16cid:durableId="1092162160">
    <w:abstractNumId w:val="3"/>
  </w:num>
  <w:num w:numId="407" w16cid:durableId="16660901">
    <w:abstractNumId w:val="8"/>
  </w:num>
  <w:num w:numId="408" w16cid:durableId="854925541">
    <w:abstractNumId w:val="4"/>
  </w:num>
  <w:num w:numId="409" w16cid:durableId="2121103347">
    <w:abstractNumId w:val="5"/>
  </w:num>
  <w:num w:numId="410" w16cid:durableId="1158497978">
    <w:abstractNumId w:val="6"/>
  </w:num>
  <w:num w:numId="411" w16cid:durableId="24406680">
    <w:abstractNumId w:val="0"/>
  </w:num>
  <w:num w:numId="412" w16cid:durableId="942955301">
    <w:abstractNumId w:val="1"/>
  </w:num>
  <w:num w:numId="413" w16cid:durableId="1999575782">
    <w:abstractNumId w:val="2"/>
  </w:num>
  <w:num w:numId="414" w16cid:durableId="711613660">
    <w:abstractNumId w:val="3"/>
  </w:num>
  <w:num w:numId="415" w16cid:durableId="812872508">
    <w:abstractNumId w:val="8"/>
  </w:num>
  <w:num w:numId="416" w16cid:durableId="1324117942">
    <w:abstractNumId w:val="4"/>
  </w:num>
  <w:num w:numId="417" w16cid:durableId="321736580">
    <w:abstractNumId w:val="5"/>
  </w:num>
  <w:num w:numId="418" w16cid:durableId="749157937">
    <w:abstractNumId w:val="6"/>
  </w:num>
  <w:num w:numId="419" w16cid:durableId="1142381506">
    <w:abstractNumId w:val="0"/>
  </w:num>
  <w:num w:numId="420" w16cid:durableId="341250565">
    <w:abstractNumId w:val="1"/>
  </w:num>
  <w:num w:numId="421" w16cid:durableId="68189789">
    <w:abstractNumId w:val="2"/>
  </w:num>
  <w:num w:numId="422" w16cid:durableId="973216392">
    <w:abstractNumId w:val="3"/>
  </w:num>
  <w:num w:numId="423" w16cid:durableId="615062905">
    <w:abstractNumId w:val="8"/>
  </w:num>
  <w:num w:numId="424" w16cid:durableId="520438296">
    <w:abstractNumId w:val="4"/>
  </w:num>
  <w:num w:numId="425" w16cid:durableId="176046538">
    <w:abstractNumId w:val="5"/>
  </w:num>
  <w:num w:numId="426" w16cid:durableId="417600418">
    <w:abstractNumId w:val="6"/>
  </w:num>
  <w:num w:numId="427" w16cid:durableId="1667323006">
    <w:abstractNumId w:val="0"/>
  </w:num>
  <w:num w:numId="428" w16cid:durableId="1706758759">
    <w:abstractNumId w:val="1"/>
  </w:num>
  <w:num w:numId="429" w16cid:durableId="562570167">
    <w:abstractNumId w:val="2"/>
  </w:num>
  <w:num w:numId="430" w16cid:durableId="1252810624">
    <w:abstractNumId w:val="3"/>
  </w:num>
  <w:num w:numId="431" w16cid:durableId="672336376">
    <w:abstractNumId w:val="8"/>
  </w:num>
  <w:num w:numId="432" w16cid:durableId="2124884299">
    <w:abstractNumId w:val="4"/>
  </w:num>
  <w:num w:numId="433" w16cid:durableId="965817637">
    <w:abstractNumId w:val="5"/>
  </w:num>
  <w:num w:numId="434" w16cid:durableId="1040474260">
    <w:abstractNumId w:val="6"/>
  </w:num>
  <w:num w:numId="435" w16cid:durableId="234316588">
    <w:abstractNumId w:val="0"/>
  </w:num>
  <w:num w:numId="436" w16cid:durableId="132873506">
    <w:abstractNumId w:val="1"/>
  </w:num>
  <w:num w:numId="437" w16cid:durableId="739132339">
    <w:abstractNumId w:val="2"/>
  </w:num>
  <w:num w:numId="438" w16cid:durableId="209272631">
    <w:abstractNumId w:val="3"/>
  </w:num>
  <w:num w:numId="439" w16cid:durableId="1720474937">
    <w:abstractNumId w:val="8"/>
  </w:num>
  <w:num w:numId="440" w16cid:durableId="1862015915">
    <w:abstractNumId w:val="4"/>
  </w:num>
  <w:num w:numId="441" w16cid:durableId="1757702215">
    <w:abstractNumId w:val="5"/>
  </w:num>
  <w:num w:numId="442" w16cid:durableId="1224295213">
    <w:abstractNumId w:val="6"/>
  </w:num>
  <w:num w:numId="443" w16cid:durableId="174736887">
    <w:abstractNumId w:val="0"/>
  </w:num>
  <w:num w:numId="444" w16cid:durableId="1120681619">
    <w:abstractNumId w:val="1"/>
  </w:num>
  <w:num w:numId="445" w16cid:durableId="982201724">
    <w:abstractNumId w:val="2"/>
  </w:num>
  <w:num w:numId="446" w16cid:durableId="228619724">
    <w:abstractNumId w:val="3"/>
  </w:num>
  <w:num w:numId="447" w16cid:durableId="1471484341">
    <w:abstractNumId w:val="8"/>
  </w:num>
  <w:num w:numId="448" w16cid:durableId="1101224046">
    <w:abstractNumId w:val="4"/>
  </w:num>
  <w:num w:numId="449" w16cid:durableId="1243834630">
    <w:abstractNumId w:val="5"/>
  </w:num>
  <w:num w:numId="450" w16cid:durableId="1165826209">
    <w:abstractNumId w:val="6"/>
  </w:num>
  <w:num w:numId="451" w16cid:durableId="65495715">
    <w:abstractNumId w:val="0"/>
  </w:num>
  <w:num w:numId="452" w16cid:durableId="1635137558">
    <w:abstractNumId w:val="1"/>
  </w:num>
  <w:num w:numId="453" w16cid:durableId="893663655">
    <w:abstractNumId w:val="2"/>
  </w:num>
  <w:num w:numId="454" w16cid:durableId="121966919">
    <w:abstractNumId w:val="3"/>
  </w:num>
  <w:num w:numId="455" w16cid:durableId="880170871">
    <w:abstractNumId w:val="8"/>
  </w:num>
  <w:num w:numId="456" w16cid:durableId="1051225783">
    <w:abstractNumId w:val="4"/>
  </w:num>
  <w:num w:numId="457" w16cid:durableId="452676109">
    <w:abstractNumId w:val="5"/>
  </w:num>
  <w:num w:numId="458" w16cid:durableId="64106715">
    <w:abstractNumId w:val="6"/>
  </w:num>
  <w:num w:numId="459" w16cid:durableId="512299975">
    <w:abstractNumId w:val="0"/>
  </w:num>
  <w:num w:numId="460" w16cid:durableId="254753855">
    <w:abstractNumId w:val="1"/>
  </w:num>
  <w:num w:numId="461" w16cid:durableId="930699966">
    <w:abstractNumId w:val="2"/>
  </w:num>
  <w:num w:numId="462" w16cid:durableId="543375123">
    <w:abstractNumId w:val="3"/>
  </w:num>
  <w:num w:numId="463" w16cid:durableId="1258061083">
    <w:abstractNumId w:val="8"/>
  </w:num>
  <w:num w:numId="464" w16cid:durableId="1754281643">
    <w:abstractNumId w:val="4"/>
  </w:num>
  <w:num w:numId="465" w16cid:durableId="939411115">
    <w:abstractNumId w:val="5"/>
  </w:num>
  <w:num w:numId="466" w16cid:durableId="766535220">
    <w:abstractNumId w:val="6"/>
  </w:num>
  <w:num w:numId="467" w16cid:durableId="468090497">
    <w:abstractNumId w:val="0"/>
  </w:num>
  <w:num w:numId="468" w16cid:durableId="2018148092">
    <w:abstractNumId w:val="1"/>
  </w:num>
  <w:num w:numId="469" w16cid:durableId="1183737888">
    <w:abstractNumId w:val="2"/>
  </w:num>
  <w:num w:numId="470" w16cid:durableId="713240883">
    <w:abstractNumId w:val="3"/>
  </w:num>
  <w:num w:numId="471" w16cid:durableId="1587836915">
    <w:abstractNumId w:val="8"/>
  </w:num>
  <w:num w:numId="472" w16cid:durableId="909268761">
    <w:abstractNumId w:val="4"/>
  </w:num>
  <w:num w:numId="473" w16cid:durableId="728498480">
    <w:abstractNumId w:val="5"/>
  </w:num>
  <w:num w:numId="474" w16cid:durableId="1343513742">
    <w:abstractNumId w:val="6"/>
  </w:num>
  <w:num w:numId="475" w16cid:durableId="2098163380">
    <w:abstractNumId w:val="0"/>
  </w:num>
  <w:num w:numId="476" w16cid:durableId="1989433289">
    <w:abstractNumId w:val="1"/>
  </w:num>
  <w:num w:numId="477" w16cid:durableId="67113584">
    <w:abstractNumId w:val="2"/>
  </w:num>
  <w:num w:numId="478" w16cid:durableId="1923295729">
    <w:abstractNumId w:val="3"/>
  </w:num>
  <w:num w:numId="479" w16cid:durableId="432826039">
    <w:abstractNumId w:val="8"/>
  </w:num>
  <w:num w:numId="480" w16cid:durableId="284391504">
    <w:abstractNumId w:val="4"/>
  </w:num>
  <w:num w:numId="481" w16cid:durableId="1707171425">
    <w:abstractNumId w:val="5"/>
  </w:num>
  <w:num w:numId="482" w16cid:durableId="1342777110">
    <w:abstractNumId w:val="6"/>
  </w:num>
  <w:num w:numId="483" w16cid:durableId="874266913">
    <w:abstractNumId w:val="0"/>
  </w:num>
  <w:num w:numId="484" w16cid:durableId="2067602263">
    <w:abstractNumId w:val="1"/>
  </w:num>
  <w:num w:numId="485" w16cid:durableId="1298029622">
    <w:abstractNumId w:val="2"/>
  </w:num>
  <w:num w:numId="486" w16cid:durableId="1828476334">
    <w:abstractNumId w:val="3"/>
  </w:num>
  <w:num w:numId="487" w16cid:durableId="1061831988">
    <w:abstractNumId w:val="8"/>
  </w:num>
  <w:num w:numId="488" w16cid:durableId="479923360">
    <w:abstractNumId w:val="4"/>
  </w:num>
  <w:num w:numId="489" w16cid:durableId="1380974995">
    <w:abstractNumId w:val="5"/>
  </w:num>
  <w:num w:numId="490" w16cid:durableId="1125193030">
    <w:abstractNumId w:val="6"/>
  </w:num>
  <w:num w:numId="491" w16cid:durableId="1031302778">
    <w:abstractNumId w:val="0"/>
  </w:num>
  <w:num w:numId="492" w16cid:durableId="1640761711">
    <w:abstractNumId w:val="1"/>
  </w:num>
  <w:num w:numId="493" w16cid:durableId="849030115">
    <w:abstractNumId w:val="2"/>
  </w:num>
  <w:num w:numId="494" w16cid:durableId="541786830">
    <w:abstractNumId w:val="3"/>
  </w:num>
  <w:num w:numId="495" w16cid:durableId="362830920">
    <w:abstractNumId w:val="8"/>
  </w:num>
  <w:num w:numId="496" w16cid:durableId="146408324">
    <w:abstractNumId w:val="4"/>
  </w:num>
  <w:num w:numId="497" w16cid:durableId="704210711">
    <w:abstractNumId w:val="5"/>
  </w:num>
  <w:num w:numId="498" w16cid:durableId="556669794">
    <w:abstractNumId w:val="6"/>
  </w:num>
  <w:num w:numId="499" w16cid:durableId="1362440215">
    <w:abstractNumId w:val="0"/>
  </w:num>
  <w:num w:numId="500" w16cid:durableId="2100440386">
    <w:abstractNumId w:val="1"/>
  </w:num>
  <w:num w:numId="501" w16cid:durableId="135101974">
    <w:abstractNumId w:val="2"/>
  </w:num>
  <w:num w:numId="502" w16cid:durableId="1082987909">
    <w:abstractNumId w:val="3"/>
  </w:num>
  <w:num w:numId="503" w16cid:durableId="1134762144">
    <w:abstractNumId w:val="8"/>
  </w:num>
  <w:num w:numId="504" w16cid:durableId="1349216596">
    <w:abstractNumId w:val="4"/>
  </w:num>
  <w:num w:numId="505" w16cid:durableId="2128884215">
    <w:abstractNumId w:val="5"/>
  </w:num>
  <w:num w:numId="506" w16cid:durableId="1125856707">
    <w:abstractNumId w:val="6"/>
  </w:num>
  <w:num w:numId="507" w16cid:durableId="1213276745">
    <w:abstractNumId w:val="0"/>
  </w:num>
  <w:num w:numId="508" w16cid:durableId="267545771">
    <w:abstractNumId w:val="1"/>
  </w:num>
  <w:num w:numId="509" w16cid:durableId="246616038">
    <w:abstractNumId w:val="2"/>
  </w:num>
  <w:num w:numId="510" w16cid:durableId="353196905">
    <w:abstractNumId w:val="3"/>
  </w:num>
  <w:num w:numId="511" w16cid:durableId="1213693079">
    <w:abstractNumId w:val="8"/>
  </w:num>
  <w:num w:numId="512" w16cid:durableId="479856573">
    <w:abstractNumId w:val="4"/>
  </w:num>
  <w:num w:numId="513" w16cid:durableId="1468670095">
    <w:abstractNumId w:val="5"/>
  </w:num>
  <w:num w:numId="514" w16cid:durableId="1325622086">
    <w:abstractNumId w:val="6"/>
  </w:num>
  <w:num w:numId="515" w16cid:durableId="14430398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316"/>
    <w:rsid w:val="00054B01"/>
    <w:rsid w:val="00105483"/>
    <w:rsid w:val="00161BFD"/>
    <w:rsid w:val="00173DAF"/>
    <w:rsid w:val="002253B8"/>
    <w:rsid w:val="00243A82"/>
    <w:rsid w:val="002530DA"/>
    <w:rsid w:val="00281246"/>
    <w:rsid w:val="00344FF0"/>
    <w:rsid w:val="00366AD7"/>
    <w:rsid w:val="003A569F"/>
    <w:rsid w:val="00401BD5"/>
    <w:rsid w:val="004115AA"/>
    <w:rsid w:val="004E0D06"/>
    <w:rsid w:val="00581924"/>
    <w:rsid w:val="005D272F"/>
    <w:rsid w:val="0067739D"/>
    <w:rsid w:val="00696EB8"/>
    <w:rsid w:val="006C36FA"/>
    <w:rsid w:val="007A4567"/>
    <w:rsid w:val="007B29C1"/>
    <w:rsid w:val="007C09D6"/>
    <w:rsid w:val="007F59EB"/>
    <w:rsid w:val="00812C82"/>
    <w:rsid w:val="008932CF"/>
    <w:rsid w:val="008A1BE5"/>
    <w:rsid w:val="00904509"/>
    <w:rsid w:val="00933A01"/>
    <w:rsid w:val="00A15515"/>
    <w:rsid w:val="00AB4B2E"/>
    <w:rsid w:val="00AF7E61"/>
    <w:rsid w:val="00BB5043"/>
    <w:rsid w:val="00C4095E"/>
    <w:rsid w:val="00C71C7B"/>
    <w:rsid w:val="00C77B56"/>
    <w:rsid w:val="00C946B9"/>
    <w:rsid w:val="00CC4D82"/>
    <w:rsid w:val="00CC6935"/>
    <w:rsid w:val="00CD3D56"/>
    <w:rsid w:val="00D06693"/>
    <w:rsid w:val="00D366A2"/>
    <w:rsid w:val="00D464B7"/>
    <w:rsid w:val="00E226C8"/>
    <w:rsid w:val="00E40316"/>
    <w:rsid w:val="00EC424A"/>
    <w:rsid w:val="00FB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425F7"/>
  <w15:chartTrackingRefBased/>
  <w15:docId w15:val="{1D8917FF-530D-4C4A-8C04-564E9485D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A01"/>
    <w:rPr>
      <w:rFonts w:cs="Times New Roman (Body CS)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46B9"/>
    <w:pPr>
      <w:keepNext/>
      <w:keepLines/>
      <w:spacing w:before="240" w:after="120"/>
      <w:outlineLvl w:val="0"/>
    </w:pPr>
    <w:rPr>
      <w:rFonts w:eastAsiaTheme="majorEastAsia" w:cs="Times New Roman (Headings CS)"/>
      <w:b/>
      <w:smallCaps/>
      <w:color w:val="19AB8F"/>
      <w:spacing w:val="1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95E"/>
    <w:pPr>
      <w:keepNext/>
      <w:keepLines/>
      <w:spacing w:before="120"/>
      <w:outlineLvl w:val="1"/>
    </w:pPr>
    <w:rPr>
      <w:rFonts w:eastAsiaTheme="majorEastAsia" w:cs="Times New Roman (Headings CS)"/>
      <w:b/>
      <w:smallCap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3DAF"/>
    <w:pPr>
      <w:keepNext/>
      <w:keepLines/>
      <w:spacing w:before="40"/>
      <w:outlineLvl w:val="2"/>
    </w:pPr>
    <w:rPr>
      <w:rFonts w:asciiTheme="majorHAnsi" w:eastAsiaTheme="majorEastAsia" w:hAnsiTheme="majorHAnsi" w:cs="Times New Roman (Headings CS)"/>
      <w:i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46B9"/>
    <w:pPr>
      <w:keepNext/>
      <w:keepLines/>
      <w:spacing w:before="40"/>
      <w:outlineLvl w:val="3"/>
    </w:pPr>
    <w:rPr>
      <w:rFonts w:eastAsiaTheme="majorEastAsia" w:cstheme="majorBidi"/>
      <w:b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5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5515"/>
  </w:style>
  <w:style w:type="paragraph" w:styleId="Footer">
    <w:name w:val="footer"/>
    <w:basedOn w:val="Normal"/>
    <w:link w:val="FooterChar"/>
    <w:uiPriority w:val="99"/>
    <w:unhideWhenUsed/>
    <w:rsid w:val="00A155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515"/>
  </w:style>
  <w:style w:type="character" w:styleId="PageNumber">
    <w:name w:val="page number"/>
    <w:basedOn w:val="DefaultParagraphFont"/>
    <w:uiPriority w:val="99"/>
    <w:semiHidden/>
    <w:unhideWhenUsed/>
    <w:rsid w:val="00CC6935"/>
  </w:style>
  <w:style w:type="character" w:customStyle="1" w:styleId="Heading1Char">
    <w:name w:val="Heading 1 Char"/>
    <w:basedOn w:val="DefaultParagraphFont"/>
    <w:link w:val="Heading1"/>
    <w:uiPriority w:val="9"/>
    <w:rsid w:val="00C946B9"/>
    <w:rPr>
      <w:rFonts w:eastAsiaTheme="majorEastAsia" w:cs="Times New Roman (Headings CS)"/>
      <w:b/>
      <w:smallCaps/>
      <w:color w:val="19AB8F"/>
      <w:spacing w:val="1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095E"/>
    <w:rPr>
      <w:rFonts w:eastAsiaTheme="majorEastAsia" w:cs="Times New Roman (Headings CS)"/>
      <w:b/>
      <w:smallCaps/>
      <w:color w:val="000000" w:themeColor="text1"/>
      <w:sz w:val="28"/>
      <w:szCs w:val="26"/>
    </w:rPr>
  </w:style>
  <w:style w:type="table" w:styleId="TableGrid">
    <w:name w:val="Table Grid"/>
    <w:basedOn w:val="TableNormal"/>
    <w:uiPriority w:val="39"/>
    <w:rsid w:val="00C77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73DAF"/>
    <w:rPr>
      <w:rFonts w:asciiTheme="majorHAnsi" w:eastAsiaTheme="majorEastAsia" w:hAnsiTheme="majorHAnsi" w:cs="Times New Roman (Headings CS)"/>
      <w:i/>
      <w:color w:val="000000" w:themeColor="text1"/>
    </w:rPr>
  </w:style>
  <w:style w:type="paragraph" w:styleId="Title">
    <w:name w:val="Title"/>
    <w:aliases w:val="YC Project Code &amp; Name"/>
    <w:basedOn w:val="Normal"/>
    <w:next w:val="Normal"/>
    <w:link w:val="TitleChar"/>
    <w:uiPriority w:val="10"/>
    <w:qFormat/>
    <w:rsid w:val="00EC424A"/>
    <w:pPr>
      <w:contextualSpacing/>
    </w:pPr>
    <w:rPr>
      <w:rFonts w:eastAsiaTheme="majorEastAsia" w:cs="Times New Roman (Headings CS)"/>
      <w:b/>
      <w:smallCaps/>
      <w:color w:val="E04E21"/>
      <w:spacing w:val="6"/>
      <w:kern w:val="28"/>
      <w:sz w:val="36"/>
      <w:szCs w:val="58"/>
    </w:rPr>
  </w:style>
  <w:style w:type="character" w:customStyle="1" w:styleId="TitleChar">
    <w:name w:val="Title Char"/>
    <w:aliases w:val="YC Project Code &amp; Name Char"/>
    <w:basedOn w:val="DefaultParagraphFont"/>
    <w:link w:val="Title"/>
    <w:uiPriority w:val="10"/>
    <w:rsid w:val="00EC424A"/>
    <w:rPr>
      <w:rFonts w:eastAsiaTheme="majorEastAsia" w:cs="Times New Roman (Headings CS)"/>
      <w:b/>
      <w:smallCaps/>
      <w:color w:val="E04E21"/>
      <w:spacing w:val="6"/>
      <w:kern w:val="28"/>
      <w:sz w:val="36"/>
      <w:szCs w:val="58"/>
    </w:rPr>
  </w:style>
  <w:style w:type="paragraph" w:styleId="Subtitle">
    <w:name w:val="Subtitle"/>
    <w:aliases w:val="YC Description/Subtitle"/>
    <w:basedOn w:val="Normal"/>
    <w:next w:val="Normal"/>
    <w:link w:val="SubtitleChar"/>
    <w:uiPriority w:val="11"/>
    <w:qFormat/>
    <w:rsid w:val="00EC424A"/>
    <w:pPr>
      <w:numPr>
        <w:ilvl w:val="1"/>
      </w:numPr>
    </w:pPr>
    <w:rPr>
      <w:rFonts w:eastAsiaTheme="minorEastAsia"/>
      <w:smallCaps/>
      <w:color w:val="000000" w:themeColor="text1"/>
      <w:spacing w:val="6"/>
      <w:sz w:val="24"/>
      <w:szCs w:val="22"/>
    </w:rPr>
  </w:style>
  <w:style w:type="character" w:customStyle="1" w:styleId="SubtitleChar">
    <w:name w:val="Subtitle Char"/>
    <w:aliases w:val="YC Description/Subtitle Char"/>
    <w:basedOn w:val="DefaultParagraphFont"/>
    <w:link w:val="Subtitle"/>
    <w:uiPriority w:val="11"/>
    <w:rsid w:val="00EC424A"/>
    <w:rPr>
      <w:rFonts w:eastAsiaTheme="minorEastAsia" w:cs="Times New Roman (Body CS)"/>
      <w:smallCaps/>
      <w:color w:val="000000" w:themeColor="text1"/>
      <w:spacing w:val="6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C946B9"/>
    <w:rPr>
      <w:rFonts w:eastAsiaTheme="majorEastAsia" w:cstheme="majorBidi"/>
      <w:b/>
      <w:iCs/>
      <w:color w:val="000000" w:themeColor="text1"/>
      <w:sz w:val="22"/>
    </w:rPr>
  </w:style>
  <w:style w:type="paragraph" w:styleId="ListBullet">
    <w:name w:val="List Bullet"/>
    <w:basedOn w:val="Normal"/>
    <w:uiPriority w:val="99"/>
    <w:unhideWhenUsed/>
    <w:qFormat/>
    <w:rsid w:val="00933A01"/>
    <w:pPr>
      <w:numPr>
        <w:numId w:val="283"/>
      </w:numPr>
      <w:contextualSpacing/>
    </w:pPr>
  </w:style>
  <w:style w:type="paragraph" w:styleId="ListBullet2">
    <w:name w:val="List Bullet 2"/>
    <w:basedOn w:val="ListBullet"/>
    <w:uiPriority w:val="99"/>
    <w:unhideWhenUsed/>
    <w:qFormat/>
    <w:rsid w:val="00933A01"/>
    <w:pPr>
      <w:numPr>
        <w:ilvl w:val="1"/>
      </w:numPr>
    </w:pPr>
  </w:style>
  <w:style w:type="paragraph" w:customStyle="1" w:styleId="EstimateSubHeadings">
    <w:name w:val="Estimate SubHeadings"/>
    <w:next w:val="ListBullet"/>
    <w:qFormat/>
    <w:rsid w:val="00344FF0"/>
    <w:pPr>
      <w:tabs>
        <w:tab w:val="right" w:leader="hyphen" w:pos="9360"/>
      </w:tabs>
    </w:pPr>
    <w:rPr>
      <w:rFonts w:asciiTheme="majorHAnsi" w:eastAsiaTheme="majorEastAsia" w:hAnsiTheme="majorHAnsi" w:cs="Times New Roman (Headings CS)"/>
      <w:i/>
      <w:color w:val="000000" w:themeColor="text1"/>
    </w:rPr>
  </w:style>
  <w:style w:type="paragraph" w:customStyle="1" w:styleId="EstimateTotal">
    <w:name w:val="Estimate Total"/>
    <w:qFormat/>
    <w:rsid w:val="00054B01"/>
    <w:pPr>
      <w:tabs>
        <w:tab w:val="right" w:leader="hyphen" w:pos="9360"/>
      </w:tabs>
    </w:pPr>
    <w:rPr>
      <w:rFonts w:eastAsiaTheme="majorEastAsia" w:cs="Times New Roman (Headings CS)"/>
      <w:b/>
      <w:iCs/>
      <w:smallCaps/>
      <w:color w:val="000000" w:themeColor="text1"/>
      <w:spacing w:val="6"/>
    </w:rPr>
  </w:style>
  <w:style w:type="paragraph" w:customStyle="1" w:styleId="StylizedHeader-NoOutlineLevel">
    <w:name w:val="Stylized Header - No Outline Level"/>
    <w:basedOn w:val="Subtitle"/>
    <w:next w:val="Normal"/>
    <w:qFormat/>
    <w:rsid w:val="00C4095E"/>
    <w:pPr>
      <w:shd w:val="clear" w:color="auto" w:fill="F39A2C"/>
      <w:spacing w:before="120" w:after="120"/>
      <w:jc w:val="center"/>
    </w:pPr>
    <w:rPr>
      <w:b/>
      <w:caps/>
      <w:smallCaps w:val="0"/>
      <w:color w:val="FFFFFF" w:themeColor="background1"/>
      <w:sz w:val="28"/>
    </w:rPr>
  </w:style>
  <w:style w:type="paragraph" w:styleId="ListParagraph">
    <w:name w:val="List Paragraph"/>
    <w:basedOn w:val="Normal"/>
    <w:uiPriority w:val="34"/>
    <w:qFormat/>
    <w:rsid w:val="002253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manthamack/Desktop/23-YUIT-050%20Template%20-%20WMJ%20To%20D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23-YUIT-050 Template - WMJ To Do.dotx</Template>
  <TotalTime>0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Chimkix̂ Mack</dc:creator>
  <cp:keywords/>
  <dc:description/>
  <cp:lastModifiedBy>Samantha Chimkix̂ Mack</cp:lastModifiedBy>
  <cp:revision>1</cp:revision>
  <dcterms:created xsi:type="dcterms:W3CDTF">2023-06-01T18:59:00Z</dcterms:created>
  <dcterms:modified xsi:type="dcterms:W3CDTF">2023-06-01T18:59:00Z</dcterms:modified>
</cp:coreProperties>
</file>